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78B" w:rsidRPr="00B85999" w:rsidRDefault="00B5378B" w:rsidP="00B5378B">
      <w:pPr>
        <w:rPr>
          <w:rFonts w:ascii="Aurulent Sans" w:hAnsi="Aurulent Sans" w:cs="Arial"/>
          <w:b/>
          <w:sz w:val="28"/>
          <w:szCs w:val="28"/>
          <w:lang w:val="en-GB"/>
        </w:rPr>
      </w:pPr>
      <w:r w:rsidRPr="00B85999">
        <w:rPr>
          <w:rFonts w:ascii="Aurulent Sans" w:hAnsi="Aurulent Sans" w:cs="Arial"/>
          <w:b/>
          <w:sz w:val="28"/>
          <w:szCs w:val="28"/>
          <w:lang w:val="en-GB"/>
        </w:rPr>
        <w:t>Advert</w:t>
      </w:r>
    </w:p>
    <w:p w:rsidR="00066BD1" w:rsidRDefault="00B5378B" w:rsidP="00B5378B">
      <w:pPr>
        <w:rPr>
          <w:rFonts w:ascii="Aurulent Sans" w:hAnsi="Aurulent Sans" w:cs="Arial"/>
          <w:lang w:val="en-GB"/>
        </w:rPr>
      </w:pPr>
      <w:r w:rsidRPr="00B85999">
        <w:rPr>
          <w:rFonts w:ascii="Aurulent Sans" w:hAnsi="Aurulent Sans" w:cs="Arial"/>
          <w:lang w:val="en-GB"/>
        </w:rPr>
        <w:t xml:space="preserve">Froglife is a national wildlife conservation organisation with a specific focus on </w:t>
      </w:r>
      <w:r w:rsidR="00C7316B">
        <w:rPr>
          <w:rFonts w:ascii="Aurulent Sans" w:hAnsi="Aurulent Sans" w:cs="Arial"/>
          <w:lang w:val="en-GB"/>
        </w:rPr>
        <w:t>the protection of amphibians and</w:t>
      </w:r>
      <w:r w:rsidRPr="00B85999">
        <w:rPr>
          <w:rFonts w:ascii="Aurulent Sans" w:hAnsi="Aurulent Sans" w:cs="Arial"/>
          <w:lang w:val="en-GB"/>
        </w:rPr>
        <w:t xml:space="preserve"> reptiles, and their habitats.</w:t>
      </w:r>
    </w:p>
    <w:p w:rsidR="00066BD1" w:rsidRPr="00066BD1" w:rsidRDefault="00066BD1" w:rsidP="00066BD1">
      <w:pPr>
        <w:rPr>
          <w:rFonts w:ascii="Aurulent Sans" w:hAnsi="Aurulent Sans" w:cs="Arial"/>
          <w:lang w:val="en-GB"/>
        </w:rPr>
      </w:pPr>
      <w:r w:rsidRPr="00066BD1">
        <w:rPr>
          <w:rFonts w:ascii="Aurulent Sans" w:hAnsi="Aurulent Sans" w:cs="Arial"/>
          <w:lang w:val="en-GB"/>
        </w:rPr>
        <w:t xml:space="preserve">Froglife is seeking to recruit </w:t>
      </w:r>
      <w:r w:rsidR="00C7273A">
        <w:rPr>
          <w:rFonts w:ascii="Aurulent Sans" w:hAnsi="Aurulent Sans" w:cs="Arial"/>
          <w:lang w:val="en-GB"/>
        </w:rPr>
        <w:t>a L</w:t>
      </w:r>
      <w:r w:rsidR="0061796E">
        <w:rPr>
          <w:rFonts w:ascii="Aurulent Sans" w:hAnsi="Aurulent Sans" w:cs="Arial"/>
          <w:lang w:val="en-GB"/>
        </w:rPr>
        <w:t xml:space="preserve">earning </w:t>
      </w:r>
      <w:r w:rsidR="00C7273A">
        <w:rPr>
          <w:rFonts w:ascii="Aurulent Sans" w:hAnsi="Aurulent Sans" w:cs="Arial"/>
          <w:lang w:val="en-GB"/>
        </w:rPr>
        <w:t>O</w:t>
      </w:r>
      <w:r w:rsidRPr="00066BD1">
        <w:rPr>
          <w:rFonts w:ascii="Aurulent Sans" w:hAnsi="Aurulent Sans" w:cs="Arial"/>
          <w:lang w:val="en-GB"/>
        </w:rPr>
        <w:t>fficer with a conservation</w:t>
      </w:r>
      <w:r w:rsidR="0061796E">
        <w:rPr>
          <w:rFonts w:ascii="Aurulent Sans" w:hAnsi="Aurulent Sans" w:cs="Arial"/>
          <w:lang w:val="en-GB"/>
        </w:rPr>
        <w:t xml:space="preserve"> &amp; education</w:t>
      </w:r>
      <w:r w:rsidRPr="00066BD1">
        <w:rPr>
          <w:rFonts w:ascii="Aurulent Sans" w:hAnsi="Aurulent Sans" w:cs="Arial"/>
          <w:lang w:val="en-GB"/>
        </w:rPr>
        <w:t xml:space="preserve"> background to manage the Glasgow Green Pathw</w:t>
      </w:r>
      <w:r w:rsidR="00C7273A">
        <w:rPr>
          <w:rFonts w:ascii="Aurulent Sans" w:hAnsi="Aurulent Sans" w:cs="Arial"/>
          <w:lang w:val="en-GB"/>
        </w:rPr>
        <w:t>ays scheme and a range of other</w:t>
      </w:r>
      <w:r w:rsidRPr="00066BD1">
        <w:rPr>
          <w:rFonts w:ascii="Aurulent Sans" w:hAnsi="Aurulent Sans" w:cs="Arial"/>
          <w:lang w:val="en-GB"/>
        </w:rPr>
        <w:t xml:space="preserve"> short term projects across Scotland and the North of England.  This post will require travel and overnight stays.</w:t>
      </w:r>
    </w:p>
    <w:p w:rsidR="00BE6CF8" w:rsidRDefault="00C7273A" w:rsidP="00C7273A">
      <w:pPr>
        <w:spacing w:after="120"/>
        <w:rPr>
          <w:rFonts w:ascii="Aurulent Sans" w:hAnsi="Aurulent Sans" w:cs="Arial"/>
          <w:lang w:val="en-GB"/>
        </w:rPr>
      </w:pPr>
      <w:r>
        <w:rPr>
          <w:rFonts w:ascii="Aurulent Sans" w:hAnsi="Aurulent Sans" w:cs="Arial"/>
          <w:b/>
          <w:sz w:val="28"/>
          <w:szCs w:val="28"/>
          <w:lang w:val="en-GB"/>
        </w:rPr>
        <w:t>Learning Officer</w:t>
      </w:r>
      <w:r w:rsidR="00B5378B" w:rsidRPr="00B85999">
        <w:rPr>
          <w:rFonts w:ascii="Aurulent Sans" w:hAnsi="Aurulent Sans" w:cs="Arial"/>
          <w:b/>
          <w:lang w:val="en-GB"/>
        </w:rPr>
        <w:br/>
      </w:r>
      <w:r w:rsidR="00486479" w:rsidRPr="00B85999">
        <w:rPr>
          <w:rFonts w:ascii="Aurulent Sans" w:hAnsi="Aurulent Sans" w:cs="Arial"/>
          <w:b/>
          <w:lang w:val="en-GB"/>
        </w:rPr>
        <w:t>Full</w:t>
      </w:r>
      <w:r w:rsidR="00452E0A" w:rsidRPr="00B85999">
        <w:rPr>
          <w:rFonts w:ascii="Aurulent Sans" w:hAnsi="Aurulent Sans" w:cs="Arial"/>
          <w:b/>
          <w:lang w:val="en-GB"/>
        </w:rPr>
        <w:t xml:space="preserve">-time </w:t>
      </w:r>
      <w:r w:rsidR="00452E0A" w:rsidRPr="00BE6CF8">
        <w:rPr>
          <w:rFonts w:ascii="Aurulent Sans" w:hAnsi="Aurulent Sans" w:cs="Arial"/>
          <w:lang w:val="en-GB"/>
        </w:rPr>
        <w:t>5</w:t>
      </w:r>
      <w:r w:rsidR="00B5378B" w:rsidRPr="00BE6CF8">
        <w:rPr>
          <w:rFonts w:ascii="Aurulent Sans" w:hAnsi="Aurulent Sans" w:cs="Arial"/>
          <w:lang w:val="en-GB"/>
        </w:rPr>
        <w:t xml:space="preserve">x days per </w:t>
      </w:r>
      <w:r w:rsidRPr="00BE6CF8">
        <w:rPr>
          <w:rFonts w:ascii="Aurulent Sans" w:hAnsi="Aurulent Sans" w:cs="Arial"/>
          <w:lang w:val="en-GB"/>
        </w:rPr>
        <w:t xml:space="preserve">week </w:t>
      </w:r>
      <w:r>
        <w:rPr>
          <w:rFonts w:ascii="Aurulent Sans" w:hAnsi="Aurulent Sans" w:cs="Arial"/>
          <w:lang w:val="en-GB"/>
        </w:rPr>
        <w:t>(</w:t>
      </w:r>
      <w:r w:rsidRPr="00BE6CF8">
        <w:rPr>
          <w:rFonts w:ascii="Aurulent Sans" w:hAnsi="Aurulent Sans" w:cs="Arial"/>
          <w:lang w:val="en-GB"/>
        </w:rPr>
        <w:t>flexibility</w:t>
      </w:r>
      <w:r w:rsidR="0061796E">
        <w:rPr>
          <w:rFonts w:ascii="Aurulent Sans" w:hAnsi="Aurulent Sans" w:cs="Arial"/>
          <w:lang w:val="en-GB"/>
        </w:rPr>
        <w:t xml:space="preserve"> is essential and sessions will include after school hours and Saturdays</w:t>
      </w:r>
      <w:r w:rsidR="00B5378B" w:rsidRPr="00BE6CF8">
        <w:rPr>
          <w:rFonts w:ascii="Aurulent Sans" w:hAnsi="Aurulent Sans" w:cs="Arial"/>
          <w:lang w:val="en-GB"/>
        </w:rPr>
        <w:t xml:space="preserve">) </w:t>
      </w:r>
    </w:p>
    <w:p w:rsidR="00C7273A" w:rsidRDefault="00BE6CF8" w:rsidP="00C7273A">
      <w:pPr>
        <w:spacing w:after="120"/>
        <w:rPr>
          <w:rFonts w:ascii="Aurulent Sans" w:hAnsi="Aurulent Sans" w:cs="Arial"/>
          <w:lang w:val="en-GB"/>
        </w:rPr>
      </w:pPr>
      <w:r>
        <w:rPr>
          <w:rFonts w:ascii="Aurulent Sans" w:hAnsi="Aurulent Sans" w:cs="Arial"/>
          <w:b/>
          <w:lang w:val="en-GB"/>
        </w:rPr>
        <w:t>Location</w:t>
      </w:r>
      <w:r w:rsidRPr="00BE6CF8">
        <w:rPr>
          <w:rFonts w:ascii="Aurulent Sans" w:hAnsi="Aurulent Sans" w:cs="Arial"/>
          <w:b/>
          <w:lang w:val="en-GB"/>
        </w:rPr>
        <w:t>:</w:t>
      </w:r>
      <w:r w:rsidR="00B5378B" w:rsidRPr="00BE6CF8">
        <w:rPr>
          <w:rFonts w:ascii="Aurulent Sans" w:hAnsi="Aurulent Sans" w:cs="Arial"/>
          <w:lang w:val="en-GB"/>
        </w:rPr>
        <w:t xml:space="preserve"> </w:t>
      </w:r>
      <w:r w:rsidR="00066BD1" w:rsidRPr="00066BD1">
        <w:rPr>
          <w:rFonts w:ascii="Aurulent Sans" w:hAnsi="Aurulent Sans" w:cs="Arial"/>
          <w:lang w:val="en-GB"/>
        </w:rPr>
        <w:t xml:space="preserve">The University of Glasgow </w:t>
      </w:r>
      <w:r w:rsidR="00C7273A">
        <w:rPr>
          <w:rFonts w:ascii="Aurulent Sans" w:hAnsi="Aurulent Sans" w:cs="Arial"/>
          <w:lang w:val="en-GB"/>
        </w:rPr>
        <w:t>(</w:t>
      </w:r>
      <w:r w:rsidR="0061796E">
        <w:rPr>
          <w:rFonts w:ascii="Aurulent Sans" w:hAnsi="Aurulent Sans" w:cs="Arial"/>
          <w:lang w:val="en-GB"/>
        </w:rPr>
        <w:t>see JD</w:t>
      </w:r>
      <w:r w:rsidR="00C7273A">
        <w:rPr>
          <w:rFonts w:ascii="Aurulent Sans" w:hAnsi="Aurulent Sans" w:cs="Arial"/>
          <w:lang w:val="en-GB"/>
        </w:rPr>
        <w:t>)</w:t>
      </w:r>
    </w:p>
    <w:p w:rsidR="00B5378B" w:rsidRPr="00B85999" w:rsidRDefault="00B85999" w:rsidP="00C7273A">
      <w:pPr>
        <w:spacing w:after="120"/>
        <w:rPr>
          <w:rFonts w:ascii="Aurulent Sans" w:hAnsi="Aurulent Sans" w:cs="Arial"/>
          <w:b/>
          <w:lang w:val="en-GB"/>
        </w:rPr>
      </w:pPr>
      <w:r>
        <w:rPr>
          <w:rFonts w:ascii="Aurulent Sans" w:hAnsi="Aurulent Sans" w:cs="Arial"/>
          <w:b/>
          <w:lang w:val="en-GB"/>
        </w:rPr>
        <w:t xml:space="preserve">Contract: </w:t>
      </w:r>
      <w:r w:rsidRPr="00BE6CF8">
        <w:rPr>
          <w:rFonts w:ascii="Aurulent Sans" w:hAnsi="Aurulent Sans" w:cs="Arial"/>
          <w:lang w:val="en-GB"/>
        </w:rPr>
        <w:t>1</w:t>
      </w:r>
      <w:r w:rsidR="008E5D12" w:rsidRPr="00BE6CF8">
        <w:rPr>
          <w:rFonts w:ascii="Aurulent Sans" w:hAnsi="Aurulent Sans" w:cs="Arial"/>
          <w:lang w:val="en-GB"/>
        </w:rPr>
        <w:t xml:space="preserve"> year</w:t>
      </w:r>
      <w:r w:rsidRPr="00BE6CF8">
        <w:rPr>
          <w:rFonts w:ascii="Aurulent Sans" w:hAnsi="Aurulent Sans" w:cs="Arial"/>
          <w:lang w:val="en-GB"/>
        </w:rPr>
        <w:t xml:space="preserve"> (with the possibility of extension subject to funding)</w:t>
      </w:r>
    </w:p>
    <w:p w:rsidR="00B5378B" w:rsidRPr="00B85999" w:rsidRDefault="008E5D12" w:rsidP="00B5378B">
      <w:pPr>
        <w:rPr>
          <w:rFonts w:ascii="Aurulent Sans" w:hAnsi="Aurulent Sans" w:cs="Arial"/>
          <w:b/>
          <w:lang w:val="en-GB"/>
        </w:rPr>
      </w:pPr>
      <w:r w:rsidRPr="00B85999">
        <w:rPr>
          <w:rFonts w:ascii="Aurulent Sans" w:hAnsi="Aurulent Sans" w:cs="Arial"/>
          <w:b/>
          <w:lang w:val="en-GB"/>
        </w:rPr>
        <w:t xml:space="preserve">Salary: </w:t>
      </w:r>
      <w:r w:rsidR="00B85999" w:rsidRPr="00BE6CF8">
        <w:rPr>
          <w:rFonts w:ascii="Arial" w:hAnsi="Arial" w:cs="Arial"/>
          <w:lang w:val="en-GB"/>
        </w:rPr>
        <w:t>£</w:t>
      </w:r>
      <w:r w:rsidR="00BE6CF8" w:rsidRPr="00BE6CF8">
        <w:rPr>
          <w:rFonts w:ascii="Aurulent Sans" w:hAnsi="Aurulent Sans" w:cs="Arial"/>
          <w:lang w:val="en-GB"/>
        </w:rPr>
        <w:t>22,</w:t>
      </w:r>
      <w:r w:rsidR="005D38BA">
        <w:rPr>
          <w:rFonts w:ascii="Aurulent Sans" w:hAnsi="Aurulent Sans" w:cs="Arial"/>
          <w:lang w:val="en-GB"/>
        </w:rPr>
        <w:t>5</w:t>
      </w:r>
      <w:r w:rsidR="00BE6CF8" w:rsidRPr="00BE6CF8">
        <w:rPr>
          <w:rFonts w:ascii="Aurulent Sans" w:hAnsi="Aurulent Sans" w:cs="Arial"/>
          <w:lang w:val="en-GB"/>
        </w:rPr>
        <w:t>00</w:t>
      </w:r>
    </w:p>
    <w:p w:rsidR="00B5378B" w:rsidRPr="00B85999" w:rsidRDefault="00B5378B" w:rsidP="00B5378B">
      <w:pPr>
        <w:rPr>
          <w:rFonts w:ascii="Aurulent Sans" w:hAnsi="Aurulent Sans" w:cs="Arial"/>
          <w:lang w:val="en-GB"/>
        </w:rPr>
      </w:pPr>
      <w:r w:rsidRPr="00B85999">
        <w:rPr>
          <w:rFonts w:ascii="Aurulent Sans" w:hAnsi="Aurulent Sans" w:cs="Arial"/>
          <w:lang w:val="en-GB"/>
        </w:rPr>
        <w:t>Based in Glasgow the Conservation Youth Worker will be expected to take a leading role in delivering</w:t>
      </w:r>
      <w:r w:rsidR="00B85999">
        <w:rPr>
          <w:rFonts w:ascii="Aurulent Sans" w:hAnsi="Aurulent Sans" w:cs="Arial"/>
          <w:lang w:val="en-GB"/>
        </w:rPr>
        <w:t xml:space="preserve"> and developing</w:t>
      </w:r>
      <w:r w:rsidRPr="00B85999">
        <w:rPr>
          <w:rFonts w:ascii="Aurulent Sans" w:hAnsi="Aurulent Sans" w:cs="Arial"/>
          <w:lang w:val="en-GB"/>
        </w:rPr>
        <w:t xml:space="preserve"> the Trust’s work with young people referred to Froglife by a range of partners who are working with vulnerable and hard to reach young people.  The role includes promoting conservation activities and the provision of a training scheme utilising the Trust’s ex</w:t>
      </w:r>
      <w:r w:rsidR="00C7316B">
        <w:rPr>
          <w:rFonts w:ascii="Aurulent Sans" w:hAnsi="Aurulent Sans" w:cs="Arial"/>
          <w:lang w:val="en-GB"/>
        </w:rPr>
        <w:t>isting educational, training &amp;</w:t>
      </w:r>
      <w:r w:rsidRPr="00B85999">
        <w:rPr>
          <w:rFonts w:ascii="Aurulent Sans" w:hAnsi="Aurulent Sans" w:cs="Arial"/>
          <w:lang w:val="en-GB"/>
        </w:rPr>
        <w:t xml:space="preserve"> habitat resources.</w:t>
      </w:r>
      <w:r w:rsidR="0061796E">
        <w:rPr>
          <w:rFonts w:ascii="Aurulent Sans" w:hAnsi="Aurulent Sans" w:cs="Arial"/>
          <w:lang w:val="en-GB"/>
        </w:rPr>
        <w:t xml:space="preserve"> The </w:t>
      </w:r>
      <w:proofErr w:type="spellStart"/>
      <w:r w:rsidR="0061796E">
        <w:rPr>
          <w:rFonts w:ascii="Aurulent Sans" w:hAnsi="Aurulent Sans" w:cs="Arial"/>
          <w:lang w:val="en-GB"/>
        </w:rPr>
        <w:t>postholder</w:t>
      </w:r>
      <w:proofErr w:type="spellEnd"/>
      <w:r w:rsidR="0061796E">
        <w:rPr>
          <w:rFonts w:ascii="Aurulent Sans" w:hAnsi="Aurulent Sans" w:cs="Arial"/>
          <w:lang w:val="en-GB"/>
        </w:rPr>
        <w:t xml:space="preserve"> will develop a new model of delivery to include after school &amp; Saturday sessions.</w:t>
      </w:r>
    </w:p>
    <w:p w:rsidR="00B5378B" w:rsidRPr="00B85999" w:rsidRDefault="00B5378B" w:rsidP="00B5378B">
      <w:pPr>
        <w:rPr>
          <w:rFonts w:ascii="Aurulent Sans" w:hAnsi="Aurulent Sans" w:cs="Arial"/>
          <w:lang w:val="en-GB"/>
        </w:rPr>
      </w:pPr>
      <w:r w:rsidRPr="00B85999">
        <w:rPr>
          <w:rFonts w:ascii="Aurulent Sans" w:hAnsi="Aurulent Sans" w:cs="Arial"/>
          <w:lang w:val="en-GB"/>
        </w:rPr>
        <w:t>The successful candidate will have at least two years previous work experience, prefe</w:t>
      </w:r>
      <w:r w:rsidR="00066BD1">
        <w:rPr>
          <w:rFonts w:ascii="Aurulent Sans" w:hAnsi="Aurulent Sans" w:cs="Arial"/>
          <w:lang w:val="en-GB"/>
        </w:rPr>
        <w:t>rably in a similar line of work and will be willing to travel and stay overnight as required.</w:t>
      </w:r>
      <w:r w:rsidRPr="00B85999">
        <w:rPr>
          <w:rFonts w:ascii="Aurulent Sans" w:hAnsi="Aurulent Sans" w:cs="Arial"/>
          <w:lang w:val="en-GB"/>
        </w:rPr>
        <w:t xml:space="preserve">  </w:t>
      </w:r>
    </w:p>
    <w:p w:rsidR="00B5378B" w:rsidRPr="00B85999" w:rsidRDefault="00B5378B" w:rsidP="00B5378B">
      <w:pPr>
        <w:rPr>
          <w:rFonts w:ascii="Aurulent Sans" w:hAnsi="Aurulent Sans" w:cs="Arial"/>
          <w:lang w:val="en-GB"/>
        </w:rPr>
      </w:pPr>
      <w:r w:rsidRPr="00B85999">
        <w:rPr>
          <w:rFonts w:ascii="Aurulent Sans" w:hAnsi="Aurulent Sans" w:cs="Arial"/>
          <w:lang w:val="en-GB"/>
        </w:rPr>
        <w:t>T</w:t>
      </w:r>
      <w:r w:rsidR="00C7273A">
        <w:rPr>
          <w:rFonts w:ascii="Aurulent Sans" w:hAnsi="Aurulent Sans" w:cs="Arial"/>
          <w:lang w:val="en-GB"/>
        </w:rPr>
        <w:t>he post will be line managed by</w:t>
      </w:r>
      <w:r w:rsidR="00B84C65" w:rsidRPr="00C7273A">
        <w:rPr>
          <w:rFonts w:ascii="Aurulent Sans" w:hAnsi="Aurulent Sans" w:cs="Arial"/>
          <w:lang w:val="en-GB"/>
        </w:rPr>
        <w:t xml:space="preserve"> </w:t>
      </w:r>
      <w:proofErr w:type="spellStart"/>
      <w:r w:rsidRPr="00C7273A">
        <w:rPr>
          <w:rFonts w:ascii="Aurulent Sans" w:hAnsi="Aurulent Sans" w:cs="Arial"/>
          <w:lang w:val="en-GB"/>
        </w:rPr>
        <w:t>Froglife’s</w:t>
      </w:r>
      <w:proofErr w:type="spellEnd"/>
      <w:r w:rsidRPr="00C7273A">
        <w:rPr>
          <w:rFonts w:ascii="Aurulent Sans" w:hAnsi="Aurulent Sans" w:cs="Arial"/>
          <w:lang w:val="en-GB"/>
        </w:rPr>
        <w:t xml:space="preserve"> </w:t>
      </w:r>
      <w:r w:rsidR="003B57B9" w:rsidRPr="00C7273A">
        <w:rPr>
          <w:rFonts w:ascii="Aurulent Sans" w:hAnsi="Aurulent Sans" w:cs="Arial"/>
          <w:color w:val="000000"/>
        </w:rPr>
        <w:t>Head of Learning and Communications</w:t>
      </w:r>
      <w:r w:rsidRPr="00C7273A">
        <w:rPr>
          <w:rFonts w:ascii="Aurulent Sans" w:hAnsi="Aurulent Sans" w:cs="Arial"/>
          <w:lang w:val="en-GB"/>
        </w:rPr>
        <w:t>.</w:t>
      </w:r>
    </w:p>
    <w:p w:rsidR="00B5378B" w:rsidRPr="00B85999" w:rsidRDefault="00B5378B" w:rsidP="00B5378B">
      <w:pPr>
        <w:rPr>
          <w:rFonts w:ascii="Aurulent Sans" w:hAnsi="Aurulent Sans" w:cs="Arial"/>
          <w:lang w:val="en-GB"/>
        </w:rPr>
      </w:pPr>
      <w:r w:rsidRPr="00B85999">
        <w:rPr>
          <w:rFonts w:ascii="Aurulent Sans" w:hAnsi="Aurulent Sans" w:cs="Arial"/>
          <w:lang w:val="en-GB"/>
        </w:rPr>
        <w:t xml:space="preserve">For more information please </w:t>
      </w:r>
      <w:r w:rsidR="00C7316B">
        <w:rPr>
          <w:rFonts w:ascii="Aurulent Sans" w:hAnsi="Aurulent Sans" w:cs="Arial"/>
          <w:lang w:val="en-GB"/>
        </w:rPr>
        <w:t xml:space="preserve">visit: </w:t>
      </w:r>
      <w:hyperlink r:id="rId6" w:history="1">
        <w:r w:rsidRPr="00B85999">
          <w:rPr>
            <w:rStyle w:val="Hyperlink"/>
            <w:rFonts w:ascii="Aurulent Sans" w:hAnsi="Aurulent Sans" w:cs="Arial"/>
            <w:lang w:val="en-GB"/>
          </w:rPr>
          <w:t>www.froglife.org</w:t>
        </w:r>
      </w:hyperlink>
      <w:r w:rsidRPr="00B85999">
        <w:rPr>
          <w:rFonts w:ascii="Aurulent Sans" w:hAnsi="Aurulent Sans" w:cs="Arial"/>
          <w:lang w:val="en-GB"/>
        </w:rPr>
        <w:t xml:space="preserve">.  To apply please send a curriculum vitae (no more than 2x pages) with a one page covering letter detailing why you are suitable for this post to </w:t>
      </w:r>
      <w:hyperlink r:id="rId7" w:history="1">
        <w:r w:rsidR="00B85999" w:rsidRPr="002B4B21">
          <w:rPr>
            <w:rStyle w:val="Hyperlink"/>
            <w:rFonts w:ascii="Aurulent Sans" w:hAnsi="Aurulent Sans" w:cs="Arial"/>
            <w:lang w:val="en-GB"/>
          </w:rPr>
          <w:t>jenny.tse-leon@froglife.org</w:t>
        </w:r>
      </w:hyperlink>
      <w:r w:rsidR="00B85999">
        <w:rPr>
          <w:rFonts w:ascii="Aurulent Sans" w:hAnsi="Aurulent Sans" w:cs="Arial"/>
          <w:lang w:val="en-GB"/>
        </w:rPr>
        <w:t xml:space="preserve"> </w:t>
      </w:r>
      <w:r w:rsidRPr="00B85999">
        <w:rPr>
          <w:rFonts w:ascii="Aurulent Sans" w:hAnsi="Aurulent Sans" w:cs="Arial"/>
          <w:lang w:val="en-GB"/>
        </w:rPr>
        <w:t xml:space="preserve"> </w:t>
      </w:r>
    </w:p>
    <w:p w:rsidR="00452E0A" w:rsidRPr="00614A1F" w:rsidRDefault="00C7273A">
      <w:pPr>
        <w:rPr>
          <w:rFonts w:ascii="Aurulent Sans" w:hAnsi="Aurulent Sans" w:cs="Arial"/>
          <w:b/>
          <w:lang w:val="en-GB"/>
        </w:rPr>
      </w:pPr>
      <w:r>
        <w:rPr>
          <w:rFonts w:ascii="Aurulent Sans" w:hAnsi="Aurulent Sans" w:cs="Arial"/>
          <w:b/>
          <w:lang w:val="en-GB"/>
        </w:rPr>
        <w:t>Closing date:</w:t>
      </w:r>
      <w:r>
        <w:rPr>
          <w:rFonts w:ascii="Aurulent Sans" w:hAnsi="Aurulent Sans" w:cs="Arial"/>
          <w:b/>
          <w:lang w:val="en-GB"/>
        </w:rPr>
        <w:tab/>
        <w:t>Midnight, Tuesday 8</w:t>
      </w:r>
      <w:r w:rsidR="00B84C65" w:rsidRPr="00B85999">
        <w:rPr>
          <w:rFonts w:ascii="Aurulent Sans" w:hAnsi="Aurulent Sans" w:cs="Arial"/>
          <w:b/>
          <w:vertAlign w:val="superscript"/>
          <w:lang w:val="en-GB"/>
        </w:rPr>
        <w:t>th</w:t>
      </w:r>
      <w:r w:rsidR="008E5D12" w:rsidRPr="00B85999">
        <w:rPr>
          <w:rFonts w:ascii="Aurulent Sans" w:hAnsi="Aurulent Sans" w:cs="Arial"/>
          <w:b/>
          <w:lang w:val="en-GB"/>
        </w:rPr>
        <w:t xml:space="preserve"> </w:t>
      </w:r>
      <w:r>
        <w:rPr>
          <w:rFonts w:ascii="Aurulent Sans" w:hAnsi="Aurulent Sans" w:cs="Arial"/>
          <w:b/>
          <w:lang w:val="en-GB"/>
        </w:rPr>
        <w:t>November</w:t>
      </w:r>
      <w:r w:rsidR="00B85999">
        <w:rPr>
          <w:rFonts w:ascii="Aurulent Sans" w:hAnsi="Aurulent Sans" w:cs="Arial"/>
          <w:b/>
          <w:lang w:val="en-GB"/>
        </w:rPr>
        <w:t xml:space="preserve"> 2016</w:t>
      </w:r>
    </w:p>
    <w:sectPr w:rsidR="00452E0A" w:rsidRPr="00614A1F" w:rsidSect="00FF600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3261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378B" w:rsidRDefault="00B5378B" w:rsidP="00FA1C24">
      <w:pPr>
        <w:spacing w:after="0" w:line="240" w:lineRule="auto"/>
      </w:pPr>
      <w:r>
        <w:separator/>
      </w:r>
    </w:p>
  </w:endnote>
  <w:endnote w:type="continuationSeparator" w:id="0">
    <w:p w:rsidR="00B5378B" w:rsidRDefault="00B5378B" w:rsidP="00FA1C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urulent Sans">
    <w:altName w:val="Aurulent Sans"/>
    <w:panose1 w:val="02000503000000000000"/>
    <w:charset w:val="00"/>
    <w:family w:val="modern"/>
    <w:notTrueType/>
    <w:pitch w:val="variable"/>
    <w:sig w:usb0="8000006F" w:usb1="00000100" w:usb2="00000000" w:usb3="00000000" w:csb0="0000001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2D6" w:rsidRDefault="008C22D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1E3" w:rsidRPr="00965915" w:rsidRDefault="004669F8" w:rsidP="00965915">
    <w:pPr>
      <w:spacing w:after="0"/>
      <w:jc w:val="right"/>
      <w:rPr>
        <w:rFonts w:ascii="Aurulent Sans" w:hAnsi="Aurulent Sans"/>
      </w:rPr>
    </w:pPr>
    <w:r>
      <w:rPr>
        <w:rFonts w:ascii="Aurulent Sans" w:hAnsi="Aurulent Sans"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-607060</wp:posOffset>
              </wp:positionH>
              <wp:positionV relativeFrom="paragraph">
                <wp:posOffset>-325120</wp:posOffset>
              </wp:positionV>
              <wp:extent cx="5922010" cy="843280"/>
              <wp:effectExtent l="254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2010" cy="843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69F8" w:rsidRPr="00525E60" w:rsidRDefault="004669F8" w:rsidP="004669F8">
                          <w:pPr>
                            <w:spacing w:after="0"/>
                            <w:rPr>
                              <w:rFonts w:ascii="Aurulent Sans" w:hAnsi="Aurulent Sans"/>
                              <w:color w:val="146660"/>
                            </w:rPr>
                          </w:pPr>
                          <w:proofErr w:type="spellStart"/>
                          <w:r>
                            <w:rPr>
                              <w:rFonts w:ascii="Aurulent Sans" w:hAnsi="Aurulent Sans"/>
                              <w:color w:val="146660"/>
                            </w:rPr>
                            <w:t>Froglife</w:t>
                          </w:r>
                          <w:proofErr w:type="spellEnd"/>
                          <w:r>
                            <w:rPr>
                              <w:rFonts w:ascii="Aurulent Sans" w:hAnsi="Aurulent Sans"/>
                              <w:color w:val="146660"/>
                            </w:rPr>
                            <w:t xml:space="preserve">, 1 Loxley, Werrington, </w:t>
                          </w:r>
                          <w:r w:rsidRPr="00525E60">
                            <w:rPr>
                              <w:rFonts w:ascii="Aurulent Sans" w:hAnsi="Aurulent Sans"/>
                              <w:color w:val="146660"/>
                            </w:rPr>
                            <w:t>Peterborough PE</w:t>
                          </w:r>
                          <w:r>
                            <w:rPr>
                              <w:rFonts w:ascii="Aurulent Sans" w:hAnsi="Aurulent Sans"/>
                              <w:color w:val="146660"/>
                            </w:rPr>
                            <w:t>4</w:t>
                          </w:r>
                          <w:r w:rsidRPr="00525E60">
                            <w:rPr>
                              <w:rFonts w:ascii="Aurulent Sans" w:hAnsi="Aurulent Sans"/>
                              <w:color w:val="146660"/>
                            </w:rPr>
                            <w:t xml:space="preserve"> 5</w:t>
                          </w:r>
                          <w:r>
                            <w:rPr>
                              <w:rFonts w:ascii="Aurulent Sans" w:hAnsi="Aurulent Sans"/>
                              <w:color w:val="146660"/>
                            </w:rPr>
                            <w:t>BW</w:t>
                          </w:r>
                        </w:p>
                        <w:p w:rsidR="009251E3" w:rsidRPr="00525E60" w:rsidRDefault="009251E3" w:rsidP="00965915">
                          <w:pPr>
                            <w:spacing w:after="0"/>
                            <w:rPr>
                              <w:rFonts w:ascii="Aurulent Sans" w:hAnsi="Aurulent Sans"/>
                              <w:color w:val="146660"/>
                            </w:rPr>
                          </w:pPr>
                          <w:r w:rsidRPr="00525E60">
                            <w:rPr>
                              <w:rFonts w:ascii="Aurulent Sans" w:hAnsi="Aurulent Sans"/>
                              <w:color w:val="146660"/>
                            </w:rPr>
                            <w:t xml:space="preserve">Tel: 01733 </w:t>
                          </w:r>
                          <w:r w:rsidR="004669F8">
                            <w:rPr>
                              <w:rFonts w:ascii="Aurulent Sans" w:hAnsi="Aurulent Sans"/>
                              <w:color w:val="146660"/>
                            </w:rPr>
                            <w:t>602102</w:t>
                          </w:r>
                          <w:r w:rsidRPr="00525E60">
                            <w:rPr>
                              <w:rFonts w:ascii="Aurulent Sans" w:hAnsi="Aurulent Sans"/>
                              <w:color w:val="146660"/>
                            </w:rPr>
                            <w:t xml:space="preserve"> Email: info@froglife.org </w:t>
                          </w:r>
                        </w:p>
                        <w:p w:rsidR="009251E3" w:rsidRDefault="00FF6008" w:rsidP="00965915">
                          <w:pPr>
                            <w:spacing w:after="0"/>
                            <w:rPr>
                              <w:rFonts w:ascii="Aurulent Sans" w:hAnsi="Aurulent Sans"/>
                              <w:color w:val="146660"/>
                            </w:rPr>
                          </w:pPr>
                          <w:r w:rsidRPr="00FF6008">
                            <w:rPr>
                              <w:rFonts w:ascii="Aurulent Sans" w:hAnsi="Aurulent Sans"/>
                              <w:color w:val="146660"/>
                            </w:rPr>
                            <w:t>www.froglife.org</w:t>
                          </w:r>
                        </w:p>
                        <w:p w:rsidR="00FF6008" w:rsidRPr="00525E60" w:rsidRDefault="00FF6008" w:rsidP="00965915">
                          <w:pPr>
                            <w:spacing w:after="0"/>
                            <w:rPr>
                              <w:rFonts w:ascii="Aurulent Sans" w:hAnsi="Aurulent Sans"/>
                              <w:color w:val="146660"/>
                            </w:rPr>
                          </w:pPr>
                          <w:r>
                            <w:rPr>
                              <w:rFonts w:ascii="Aurulent Sans" w:hAnsi="Aurulent Sans"/>
                              <w:color w:val="146660"/>
                            </w:rPr>
                            <w:t>Charity Patron: Mike Dilger</w:t>
                          </w:r>
                        </w:p>
                        <w:p w:rsidR="009251E3" w:rsidRDefault="009251E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47.8pt;margin-top:-25.6pt;width:466.3pt;height:66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M/AtAIAALk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" filled="f" stroked="f">
              <v:textbox>
                <w:txbxContent>
                  <w:p w:rsidR="004669F8" w:rsidRPr="00525E60" w:rsidRDefault="004669F8" w:rsidP="004669F8">
                    <w:pPr>
                      <w:spacing w:after="0"/>
                      <w:rPr>
                        <w:rFonts w:ascii="Aurulent Sans" w:hAnsi="Aurulent Sans"/>
                        <w:color w:val="146660"/>
                      </w:rPr>
                    </w:pPr>
                    <w:proofErr w:type="spellStart"/>
                    <w:r>
                      <w:rPr>
                        <w:rFonts w:ascii="Aurulent Sans" w:hAnsi="Aurulent Sans"/>
                        <w:color w:val="146660"/>
                      </w:rPr>
                      <w:t>Froglife</w:t>
                    </w:r>
                    <w:proofErr w:type="spellEnd"/>
                    <w:r>
                      <w:rPr>
                        <w:rFonts w:ascii="Aurulent Sans" w:hAnsi="Aurulent Sans"/>
                        <w:color w:val="146660"/>
                      </w:rPr>
                      <w:t xml:space="preserve">, 1 Loxley, Werrington, </w:t>
                    </w:r>
                    <w:r w:rsidRPr="00525E60">
                      <w:rPr>
                        <w:rFonts w:ascii="Aurulent Sans" w:hAnsi="Aurulent Sans"/>
                        <w:color w:val="146660"/>
                      </w:rPr>
                      <w:t>Peterborough PE</w:t>
                    </w:r>
                    <w:r>
                      <w:rPr>
                        <w:rFonts w:ascii="Aurulent Sans" w:hAnsi="Aurulent Sans"/>
                        <w:color w:val="146660"/>
                      </w:rPr>
                      <w:t>4</w:t>
                    </w:r>
                    <w:r w:rsidRPr="00525E60">
                      <w:rPr>
                        <w:rFonts w:ascii="Aurulent Sans" w:hAnsi="Aurulent Sans"/>
                        <w:color w:val="146660"/>
                      </w:rPr>
                      <w:t xml:space="preserve"> 5</w:t>
                    </w:r>
                    <w:r>
                      <w:rPr>
                        <w:rFonts w:ascii="Aurulent Sans" w:hAnsi="Aurulent Sans"/>
                        <w:color w:val="146660"/>
                      </w:rPr>
                      <w:t>BW</w:t>
                    </w:r>
                  </w:p>
                  <w:p w:rsidR="009251E3" w:rsidRPr="00525E60" w:rsidRDefault="009251E3" w:rsidP="00965915">
                    <w:pPr>
                      <w:spacing w:after="0"/>
                      <w:rPr>
                        <w:rFonts w:ascii="Aurulent Sans" w:hAnsi="Aurulent Sans"/>
                        <w:color w:val="146660"/>
                      </w:rPr>
                    </w:pPr>
                    <w:r w:rsidRPr="00525E60">
                      <w:rPr>
                        <w:rFonts w:ascii="Aurulent Sans" w:hAnsi="Aurulent Sans"/>
                        <w:color w:val="146660"/>
                      </w:rPr>
                      <w:t xml:space="preserve">Tel: 01733 </w:t>
                    </w:r>
                    <w:r w:rsidR="004669F8">
                      <w:rPr>
                        <w:rFonts w:ascii="Aurulent Sans" w:hAnsi="Aurulent Sans"/>
                        <w:color w:val="146660"/>
                      </w:rPr>
                      <w:t>602102</w:t>
                    </w:r>
                    <w:r w:rsidRPr="00525E60">
                      <w:rPr>
                        <w:rFonts w:ascii="Aurulent Sans" w:hAnsi="Aurulent Sans"/>
                        <w:color w:val="146660"/>
                      </w:rPr>
                      <w:t xml:space="preserve"> Email: info@froglife.org </w:t>
                    </w:r>
                  </w:p>
                  <w:p w:rsidR="009251E3" w:rsidRDefault="00FF6008" w:rsidP="00965915">
                    <w:pPr>
                      <w:spacing w:after="0"/>
                      <w:rPr>
                        <w:rFonts w:ascii="Aurulent Sans" w:hAnsi="Aurulent Sans"/>
                        <w:color w:val="146660"/>
                      </w:rPr>
                    </w:pPr>
                    <w:r w:rsidRPr="00FF6008">
                      <w:rPr>
                        <w:rFonts w:ascii="Aurulent Sans" w:hAnsi="Aurulent Sans"/>
                        <w:color w:val="146660"/>
                      </w:rPr>
                      <w:t>www.froglife.org</w:t>
                    </w:r>
                  </w:p>
                  <w:p w:rsidR="00FF6008" w:rsidRPr="00525E60" w:rsidRDefault="00FF6008" w:rsidP="00965915">
                    <w:pPr>
                      <w:spacing w:after="0"/>
                      <w:rPr>
                        <w:rFonts w:ascii="Aurulent Sans" w:hAnsi="Aurulent Sans"/>
                        <w:color w:val="146660"/>
                      </w:rPr>
                    </w:pPr>
                    <w:r>
                      <w:rPr>
                        <w:rFonts w:ascii="Aurulent Sans" w:hAnsi="Aurulent Sans"/>
                        <w:color w:val="146660"/>
                      </w:rPr>
                      <w:t>Charity Patron: Mike Dilger</w:t>
                    </w:r>
                  </w:p>
                  <w:p w:rsidR="009251E3" w:rsidRDefault="009251E3"/>
                </w:txbxContent>
              </v:textbox>
            </v:shape>
          </w:pict>
        </mc:Fallback>
      </mc:AlternateContent>
    </w:r>
    <w:r>
      <w:rPr>
        <w:rFonts w:ascii="Aurulent Sans" w:hAnsi="Aurulent Sans"/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-607060</wp:posOffset>
              </wp:positionH>
              <wp:positionV relativeFrom="paragraph">
                <wp:posOffset>-191135</wp:posOffset>
              </wp:positionV>
              <wp:extent cx="7188835" cy="1566545"/>
              <wp:effectExtent l="2540" t="0" r="0" b="0"/>
              <wp:wrapNone/>
              <wp:docPr id="5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88835" cy="1566545"/>
                        <a:chOff x="484" y="12893"/>
                        <a:chExt cx="11321" cy="2467"/>
                      </a:xfrm>
                    </wpg:grpSpPr>
                    <wps:wsp>
                      <wps:cNvPr id="6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484" y="14840"/>
                          <a:ext cx="9630" cy="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2B2E" w:rsidRPr="00525E60" w:rsidRDefault="00FF2B2E" w:rsidP="00FF2B2E">
                            <w:pPr>
                              <w:rPr>
                                <w:rFonts w:ascii="Arial" w:hAnsi="Arial" w:cs="Arial"/>
                                <w:color w:val="146660"/>
                              </w:rPr>
                            </w:pPr>
                            <w:r w:rsidRPr="00525E60">
                              <w:rPr>
                                <w:rFonts w:ascii="Arial" w:hAnsi="Arial" w:cs="Arial"/>
                                <w:color w:val="146660"/>
                                <w:sz w:val="14"/>
                                <w:szCs w:val="14"/>
                              </w:rPr>
                              <w:t xml:space="preserve">Froglife is the campaign title for </w:t>
                            </w:r>
                            <w:r w:rsidRPr="00525E60">
                              <w:rPr>
                                <w:rFonts w:ascii="Arial" w:hAnsi="Arial" w:cs="Arial"/>
                                <w:i/>
                                <w:iCs/>
                                <w:color w:val="146660"/>
                                <w:sz w:val="14"/>
                                <w:szCs w:val="14"/>
                              </w:rPr>
                              <w:t xml:space="preserve">The Froglife Trust, </w:t>
                            </w:r>
                            <w:r w:rsidRPr="00525E60">
                              <w:rPr>
                                <w:rFonts w:ascii="Arial" w:hAnsi="Arial" w:cs="Arial"/>
                                <w:color w:val="146660"/>
                                <w:sz w:val="14"/>
                                <w:szCs w:val="14"/>
                              </w:rPr>
                              <w:t>Registered Charity No 1093372</w:t>
                            </w:r>
                            <w:r>
                              <w:rPr>
                                <w:rFonts w:ascii="Arial" w:hAnsi="Arial" w:cs="Arial"/>
                                <w:color w:val="146660"/>
                                <w:sz w:val="14"/>
                                <w:szCs w:val="14"/>
                              </w:rPr>
                              <w:t xml:space="preserve"> (in England &amp; Wales) and SC041854 (in Scotland);</w:t>
                            </w:r>
                            <w:r w:rsidRPr="00525E60">
                              <w:rPr>
                                <w:rFonts w:ascii="Arial" w:hAnsi="Arial" w:cs="Arial"/>
                                <w:color w:val="146660"/>
                                <w:sz w:val="14"/>
                                <w:szCs w:val="14"/>
                              </w:rPr>
                              <w:t xml:space="preserve"> Registered Company No. 4382714 in England &amp; Wales. Registered Office: </w:t>
                            </w:r>
                            <w:r w:rsidR="004669F8">
                              <w:rPr>
                                <w:rFonts w:ascii="Arial" w:hAnsi="Arial" w:cs="Arial"/>
                                <w:color w:val="146660"/>
                                <w:sz w:val="14"/>
                                <w:szCs w:val="14"/>
                              </w:rPr>
                              <w:t>1</w:t>
                            </w:r>
                            <w:r w:rsidR="004669F8" w:rsidRPr="00525E60">
                              <w:rPr>
                                <w:rFonts w:ascii="Arial" w:hAnsi="Arial" w:cs="Arial"/>
                                <w:color w:val="14666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4669F8">
                              <w:rPr>
                                <w:rFonts w:ascii="Arial" w:hAnsi="Arial" w:cs="Arial"/>
                                <w:color w:val="146660"/>
                                <w:sz w:val="14"/>
                                <w:szCs w:val="14"/>
                              </w:rPr>
                              <w:t xml:space="preserve">Loxley, Werrington, </w:t>
                            </w:r>
                            <w:r w:rsidR="004669F8" w:rsidRPr="00525E60">
                              <w:rPr>
                                <w:rFonts w:ascii="Arial" w:hAnsi="Arial" w:cs="Arial"/>
                                <w:color w:val="146660"/>
                                <w:sz w:val="14"/>
                                <w:szCs w:val="14"/>
                              </w:rPr>
                              <w:t>Peterborough PE</w:t>
                            </w:r>
                            <w:r w:rsidR="004669F8">
                              <w:rPr>
                                <w:rFonts w:ascii="Arial" w:hAnsi="Arial" w:cs="Arial"/>
                                <w:color w:val="146660"/>
                                <w:sz w:val="14"/>
                                <w:szCs w:val="14"/>
                              </w:rPr>
                              <w:t>4</w:t>
                            </w:r>
                            <w:r w:rsidR="004669F8" w:rsidRPr="00525E60">
                              <w:rPr>
                                <w:rFonts w:ascii="Arial" w:hAnsi="Arial" w:cs="Arial"/>
                                <w:color w:val="146660"/>
                                <w:sz w:val="14"/>
                                <w:szCs w:val="14"/>
                              </w:rPr>
                              <w:t xml:space="preserve"> 5</w:t>
                            </w:r>
                            <w:r w:rsidR="004669F8">
                              <w:rPr>
                                <w:rFonts w:ascii="Arial" w:hAnsi="Arial" w:cs="Arial"/>
                                <w:color w:val="146660"/>
                                <w:sz w:val="14"/>
                                <w:szCs w:val="14"/>
                              </w:rPr>
                              <w:t>BW</w:t>
                            </w:r>
                            <w:r w:rsidRPr="00525E60">
                              <w:rPr>
                                <w:rFonts w:ascii="Arial" w:hAnsi="Arial" w:cs="Arial"/>
                                <w:color w:val="146660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:rsidR="009251E3" w:rsidRPr="00FF2B2E" w:rsidRDefault="009251E3" w:rsidP="00FF2B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1" descr="letter foo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4" y="12893"/>
                          <a:ext cx="11321" cy="194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" o:spid="_x0000_s1027" style="position:absolute;left:0;text-align:left;margin-left:-47.8pt;margin-top:-15.05pt;width:566.05pt;height:123.35pt;z-index:251655680" coordorigin="484,12893" coordsize="11321,24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GYAAAAAUmdo&#10;dGxvbmcAAAJT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EAAAAAB/9sAhAAB&#10;AQEBAQEBAQEBAQEBAQEBAQEBAQEBAQEBAQEBAQEBAQEBAQEBAQEBAQEBAgICAgICAgICAgIDAwMD&#10;AwMDAwMDAQEBAQEBAQEBAQECAgECAgMDAwMDAwMDAwMDAwMDAwMDAwMDAwMDAwMDAwMDAwMDAwMD&#10;AwMDAwMDAwMDAwMDAwP/wAARCABmAlMDAREAAhEBAxEB/90ABABL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R+nv3HHXumHEZZslkNz0bRFBgM7T4&#10;lHMFTF5km2zt7OmRZJlWKqAfNlPJCWiBQoT5EcCzJpCN/Etf5kf5Ok0E/iy3kZWnhSBRgitY438+&#10;Px0qKjFOIID/AO69Keve/de6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R+nv3XuicfDzuSl71HyZ3vi6m&#10;OrwFB8qN/wCwtuTwP5KOfD9b7L622MlfQSapNdHmqzAzV6sDZvuiQACFBluVsbX6GJh3/Tqx+1iz&#10;fyBA/LqPuQOYE5lHOW4wuGtV3yeGMjgVt4beEMp8w5QuD/SxQYByPZb1IPXvfuvdf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x7917rv37r3&#10;Xvfuvde9+691737r3RTfnN34PjN8T+7e46eqipc9t3ZtXj9mNIy3bfW6JoNr7NdYW9VUlHuHL09T&#10;NGvJp4ZCSqgspjtNp9duVpakdjOC3+lGW/kD0Bvcrmf+p3I3MnMCMBcw25WL/mtIRHEaedJHViP4&#10;QfKp6JT/ACL4KqP4CbYq6mOQHKdmdm18dRL6nrUGbjoZKppOWkP3NFJGWb1EofZpzZT98OPSNR/L&#10;/Z6jr7tKOPa2ykcZe8uGr69+mvrxFCT6dXEew11P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">
              <v:shape id="Text Box 5" o:spid="_x0000_s1028" type="#_x0000_t202" style="position:absolute;left:484;top:14840;width:963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Lu8IA&#10;AADa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BP6vhBs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wu7wgAAANoAAAAPAAAAAAAAAAAAAAAAAJgCAABkcnMvZG93&#10;bnJldi54bWxQSwUGAAAAAAQABAD1AAAAhwMAAAAA&#10;" stroked="f">
                <v:textbox>
                  <w:txbxContent>
                    <w:p w:rsidR="00FF2B2E" w:rsidRPr="00525E60" w:rsidRDefault="00FF2B2E" w:rsidP="00FF2B2E">
                      <w:pPr>
                        <w:rPr>
                          <w:rFonts w:ascii="Arial" w:hAnsi="Arial" w:cs="Arial"/>
                          <w:color w:val="146660"/>
                        </w:rPr>
                      </w:pPr>
                      <w:proofErr w:type="spellStart"/>
                      <w:r w:rsidRPr="00525E60"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>Froglife</w:t>
                      </w:r>
                      <w:proofErr w:type="spellEnd"/>
                      <w:r w:rsidRPr="00525E60"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 xml:space="preserve"> is the campaign title for </w:t>
                      </w:r>
                      <w:r w:rsidRPr="00525E60">
                        <w:rPr>
                          <w:rFonts w:ascii="Arial" w:hAnsi="Arial" w:cs="Arial"/>
                          <w:i/>
                          <w:iCs/>
                          <w:color w:val="146660"/>
                          <w:sz w:val="14"/>
                          <w:szCs w:val="14"/>
                        </w:rPr>
                        <w:t xml:space="preserve">The </w:t>
                      </w:r>
                      <w:proofErr w:type="spellStart"/>
                      <w:r w:rsidRPr="00525E60">
                        <w:rPr>
                          <w:rFonts w:ascii="Arial" w:hAnsi="Arial" w:cs="Arial"/>
                          <w:i/>
                          <w:iCs/>
                          <w:color w:val="146660"/>
                          <w:sz w:val="14"/>
                          <w:szCs w:val="14"/>
                        </w:rPr>
                        <w:t>Froglife</w:t>
                      </w:r>
                      <w:proofErr w:type="spellEnd"/>
                      <w:r w:rsidRPr="00525E60">
                        <w:rPr>
                          <w:rFonts w:ascii="Arial" w:hAnsi="Arial" w:cs="Arial"/>
                          <w:i/>
                          <w:iCs/>
                          <w:color w:val="146660"/>
                          <w:sz w:val="14"/>
                          <w:szCs w:val="14"/>
                        </w:rPr>
                        <w:t xml:space="preserve"> Trust, </w:t>
                      </w:r>
                      <w:r w:rsidRPr="00525E60"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>Registered Charity No 1093372</w:t>
                      </w:r>
                      <w:r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 xml:space="preserve"> (in England &amp; Wales) and SC041854 (in Scotland);</w:t>
                      </w:r>
                      <w:r w:rsidRPr="00525E60"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 xml:space="preserve"> Registered Company No. 4382714 in England &amp; Wales. Registered Office: </w:t>
                      </w:r>
                      <w:r w:rsidR="004669F8"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>1</w:t>
                      </w:r>
                      <w:r w:rsidR="004669F8" w:rsidRPr="00525E60"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 xml:space="preserve"> </w:t>
                      </w:r>
                      <w:r w:rsidR="004669F8"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 xml:space="preserve">Loxley, Werrington, </w:t>
                      </w:r>
                      <w:r w:rsidR="004669F8" w:rsidRPr="00525E60"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>Peterborough PE</w:t>
                      </w:r>
                      <w:r w:rsidR="004669F8"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>4</w:t>
                      </w:r>
                      <w:r w:rsidR="004669F8" w:rsidRPr="00525E60"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 xml:space="preserve"> 5</w:t>
                      </w:r>
                      <w:r w:rsidR="004669F8"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>BW</w:t>
                      </w:r>
                      <w:r w:rsidRPr="00525E60"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>.</w:t>
                      </w:r>
                    </w:p>
                    <w:p w:rsidR="009251E3" w:rsidRPr="00FF2B2E" w:rsidRDefault="009251E3" w:rsidP="00FF2B2E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9" type="#_x0000_t75" alt="letter footer" style="position:absolute;left:484;top:12893;width:11321;height:1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q4PvEAAAA2gAAAA8AAABkcnMvZG93bnJldi54bWxEj81rwkAUxO8F/4flCb0Us6kHjWlWaQsW&#10;yc0PbI+v2ZcPzb4N2a2m/323IHgcZuY3TLYaTCsu1LvGsoLnKAZBXFjdcKXgsF9PEhDOI2tsLZOC&#10;X3KwWo4eMky1vfKWLjtfiQBhl6KC2vsuldIVNRl0ke2Ig1fa3qAPsq+k7vEa4KaV0zieSYMNh4Ua&#10;O3qvqTjvfoyC7003yz/ekq+ydPnJ8uLp+FmRUo/j4fUFhKfB38O39kYrmMP/lXAD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q4PvEAAAA2gAAAA8AAAAAAAAAAAAAAAAA&#10;nwIAAGRycy9kb3ducmV2LnhtbFBLBQYAAAAABAAEAPcAAACQAwAAAAA=&#10;">
                <v:imagedata r:id="rId2" o:title="letter footer"/>
              </v:shape>
            </v:group>
          </w:pict>
        </mc:Fallback>
      </mc:AlternateContent>
    </w:r>
  </w:p>
  <w:p w:rsidR="009251E3" w:rsidRDefault="009251E3" w:rsidP="00965915">
    <w:pPr>
      <w:widowControl w:val="0"/>
      <w:spacing w:after="0"/>
      <w:jc w:val="right"/>
      <w:rPr>
        <w:rFonts w:ascii="Aurulent Sans" w:hAnsi="Aurulent Sans" w:cs="Arial"/>
      </w:rPr>
    </w:pPr>
    <w:r w:rsidRPr="00965915">
      <w:rPr>
        <w:rFonts w:ascii="Aurulent Sans" w:hAnsi="Aurulent Sans" w:cs="Arial"/>
      </w:rPr>
      <w:t xml:space="preserve">  </w:t>
    </w:r>
  </w:p>
  <w:p w:rsidR="009251E3" w:rsidRPr="00965915" w:rsidRDefault="009251E3" w:rsidP="00965915">
    <w:pPr>
      <w:widowControl w:val="0"/>
      <w:spacing w:after="0"/>
      <w:jc w:val="right"/>
      <w:rPr>
        <w:rFonts w:ascii="Aurulent Sans" w:hAnsi="Aurulent Sans" w:cs="Arial"/>
      </w:rPr>
    </w:pPr>
  </w:p>
  <w:p w:rsidR="009251E3" w:rsidRDefault="009251E3">
    <w:pPr>
      <w:pStyle w:val="Footer"/>
    </w:pPr>
  </w:p>
  <w:p w:rsidR="009251E3" w:rsidRDefault="009251E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E60" w:rsidRDefault="004669F8">
    <w:pPr>
      <w:pStyle w:val="Footer"/>
    </w:pPr>
    <w:r w:rsidRPr="00C259FA">
      <w:rPr>
        <w:rFonts w:ascii="Aurulent Sans" w:hAnsi="Aurulent Sans"/>
        <w:noProof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-655320</wp:posOffset>
              </wp:positionH>
              <wp:positionV relativeFrom="paragraph">
                <wp:posOffset>-1323975</wp:posOffset>
              </wp:positionV>
              <wp:extent cx="6151245" cy="900430"/>
              <wp:effectExtent l="1905" t="0" r="0" b="4445"/>
              <wp:wrapNone/>
              <wp:docPr id="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51245" cy="900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5E60" w:rsidRPr="00525E60" w:rsidRDefault="00525E60" w:rsidP="00525E60">
                          <w:pPr>
                            <w:spacing w:after="0"/>
                            <w:rPr>
                              <w:rFonts w:ascii="Aurulent Sans" w:hAnsi="Aurulent Sans"/>
                              <w:color w:val="146660"/>
                            </w:rPr>
                          </w:pPr>
                          <w:proofErr w:type="spellStart"/>
                          <w:r>
                            <w:rPr>
                              <w:rFonts w:ascii="Aurulent Sans" w:hAnsi="Aurulent Sans"/>
                              <w:color w:val="146660"/>
                            </w:rPr>
                            <w:t>Froglife</w:t>
                          </w:r>
                          <w:proofErr w:type="spellEnd"/>
                          <w:r>
                            <w:rPr>
                              <w:rFonts w:ascii="Aurulent Sans" w:hAnsi="Aurulent Sans"/>
                              <w:color w:val="146660"/>
                            </w:rPr>
                            <w:t xml:space="preserve">, </w:t>
                          </w:r>
                          <w:r w:rsidR="004669F8">
                            <w:rPr>
                              <w:rFonts w:ascii="Aurulent Sans" w:hAnsi="Aurulent Sans"/>
                              <w:color w:val="146660"/>
                            </w:rPr>
                            <w:t xml:space="preserve">1 Loxley, Werrington, </w:t>
                          </w:r>
                          <w:r w:rsidRPr="00525E60">
                            <w:rPr>
                              <w:rFonts w:ascii="Aurulent Sans" w:hAnsi="Aurulent Sans"/>
                              <w:color w:val="146660"/>
                            </w:rPr>
                            <w:t>Peterborough PE</w:t>
                          </w:r>
                          <w:r w:rsidR="004669F8">
                            <w:rPr>
                              <w:rFonts w:ascii="Aurulent Sans" w:hAnsi="Aurulent Sans"/>
                              <w:color w:val="146660"/>
                            </w:rPr>
                            <w:t>4</w:t>
                          </w:r>
                          <w:r w:rsidRPr="00525E60">
                            <w:rPr>
                              <w:rFonts w:ascii="Aurulent Sans" w:hAnsi="Aurulent Sans"/>
                              <w:color w:val="146660"/>
                            </w:rPr>
                            <w:t xml:space="preserve"> 5</w:t>
                          </w:r>
                          <w:r w:rsidR="004669F8">
                            <w:rPr>
                              <w:rFonts w:ascii="Aurulent Sans" w:hAnsi="Aurulent Sans"/>
                              <w:color w:val="146660"/>
                            </w:rPr>
                            <w:t>BW</w:t>
                          </w:r>
                        </w:p>
                        <w:p w:rsidR="00525E60" w:rsidRPr="00525E60" w:rsidRDefault="00525E60" w:rsidP="00525E60">
                          <w:pPr>
                            <w:spacing w:after="0"/>
                            <w:rPr>
                              <w:rFonts w:ascii="Aurulent Sans" w:hAnsi="Aurulent Sans"/>
                              <w:color w:val="146660"/>
                            </w:rPr>
                          </w:pPr>
                          <w:r w:rsidRPr="00525E60">
                            <w:rPr>
                              <w:rFonts w:ascii="Aurulent Sans" w:hAnsi="Aurulent Sans"/>
                              <w:color w:val="146660"/>
                            </w:rPr>
                            <w:t xml:space="preserve">Tel: 01733 </w:t>
                          </w:r>
                          <w:r w:rsidR="004669F8">
                            <w:rPr>
                              <w:rFonts w:ascii="Aurulent Sans" w:hAnsi="Aurulent Sans"/>
                              <w:color w:val="146660"/>
                            </w:rPr>
                            <w:t>602102</w:t>
                          </w:r>
                          <w:r w:rsidRPr="00525E60">
                            <w:rPr>
                              <w:rFonts w:ascii="Aurulent Sans" w:hAnsi="Aurulent Sans"/>
                              <w:color w:val="146660"/>
                            </w:rPr>
                            <w:t xml:space="preserve"> Email: info@froglife.org </w:t>
                          </w:r>
                        </w:p>
                        <w:p w:rsidR="00525E60" w:rsidRDefault="00FF6008" w:rsidP="00525E60">
                          <w:pPr>
                            <w:spacing w:after="0"/>
                            <w:rPr>
                              <w:rFonts w:ascii="Aurulent Sans" w:hAnsi="Aurulent Sans"/>
                              <w:color w:val="146660"/>
                            </w:rPr>
                          </w:pPr>
                          <w:r w:rsidRPr="00FF6008">
                            <w:rPr>
                              <w:rFonts w:ascii="Aurulent Sans" w:hAnsi="Aurulent Sans"/>
                              <w:color w:val="146660"/>
                            </w:rPr>
                            <w:t>www.froglife.org</w:t>
                          </w:r>
                        </w:p>
                        <w:p w:rsidR="00FF6008" w:rsidRPr="00525E60" w:rsidRDefault="00FF6008" w:rsidP="00525E60">
                          <w:pPr>
                            <w:spacing w:after="0"/>
                            <w:rPr>
                              <w:rFonts w:ascii="Aurulent Sans" w:hAnsi="Aurulent Sans"/>
                              <w:color w:val="146660"/>
                            </w:rPr>
                          </w:pPr>
                          <w:r>
                            <w:rPr>
                              <w:rFonts w:ascii="Aurulent Sans" w:hAnsi="Aurulent Sans"/>
                              <w:color w:val="146660"/>
                            </w:rPr>
                            <w:t>Charity Patron: Mike Dilger</w:t>
                          </w:r>
                        </w:p>
                        <w:p w:rsidR="00525E60" w:rsidRDefault="00525E60" w:rsidP="00525E6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0" type="#_x0000_t202" style="position:absolute;margin-left:-51.6pt;margin-top:-104.25pt;width:484.35pt;height:70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" filled="f" stroked="f">
              <v:textbox>
                <w:txbxContent>
                  <w:p w:rsidR="00525E60" w:rsidRPr="00525E60" w:rsidRDefault="00525E60" w:rsidP="00525E60">
                    <w:pPr>
                      <w:spacing w:after="0"/>
                      <w:rPr>
                        <w:rFonts w:ascii="Aurulent Sans" w:hAnsi="Aurulent Sans"/>
                        <w:color w:val="146660"/>
                      </w:rPr>
                    </w:pPr>
                    <w:proofErr w:type="spellStart"/>
                    <w:r>
                      <w:rPr>
                        <w:rFonts w:ascii="Aurulent Sans" w:hAnsi="Aurulent Sans"/>
                        <w:color w:val="146660"/>
                      </w:rPr>
                      <w:t>Froglife</w:t>
                    </w:r>
                    <w:proofErr w:type="spellEnd"/>
                    <w:r>
                      <w:rPr>
                        <w:rFonts w:ascii="Aurulent Sans" w:hAnsi="Aurulent Sans"/>
                        <w:color w:val="146660"/>
                      </w:rPr>
                      <w:t xml:space="preserve">, </w:t>
                    </w:r>
                    <w:r w:rsidR="004669F8">
                      <w:rPr>
                        <w:rFonts w:ascii="Aurulent Sans" w:hAnsi="Aurulent Sans"/>
                        <w:color w:val="146660"/>
                      </w:rPr>
                      <w:t xml:space="preserve">1 Loxley, Werrington, </w:t>
                    </w:r>
                    <w:r w:rsidRPr="00525E60">
                      <w:rPr>
                        <w:rFonts w:ascii="Aurulent Sans" w:hAnsi="Aurulent Sans"/>
                        <w:color w:val="146660"/>
                      </w:rPr>
                      <w:t>Peterborough PE</w:t>
                    </w:r>
                    <w:r w:rsidR="004669F8">
                      <w:rPr>
                        <w:rFonts w:ascii="Aurulent Sans" w:hAnsi="Aurulent Sans"/>
                        <w:color w:val="146660"/>
                      </w:rPr>
                      <w:t>4</w:t>
                    </w:r>
                    <w:r w:rsidRPr="00525E60">
                      <w:rPr>
                        <w:rFonts w:ascii="Aurulent Sans" w:hAnsi="Aurulent Sans"/>
                        <w:color w:val="146660"/>
                      </w:rPr>
                      <w:t xml:space="preserve"> 5</w:t>
                    </w:r>
                    <w:r w:rsidR="004669F8">
                      <w:rPr>
                        <w:rFonts w:ascii="Aurulent Sans" w:hAnsi="Aurulent Sans"/>
                        <w:color w:val="146660"/>
                      </w:rPr>
                      <w:t>BW</w:t>
                    </w:r>
                  </w:p>
                  <w:p w:rsidR="00525E60" w:rsidRPr="00525E60" w:rsidRDefault="00525E60" w:rsidP="00525E60">
                    <w:pPr>
                      <w:spacing w:after="0"/>
                      <w:rPr>
                        <w:rFonts w:ascii="Aurulent Sans" w:hAnsi="Aurulent Sans"/>
                        <w:color w:val="146660"/>
                      </w:rPr>
                    </w:pPr>
                    <w:r w:rsidRPr="00525E60">
                      <w:rPr>
                        <w:rFonts w:ascii="Aurulent Sans" w:hAnsi="Aurulent Sans"/>
                        <w:color w:val="146660"/>
                      </w:rPr>
                      <w:t xml:space="preserve">Tel: 01733 </w:t>
                    </w:r>
                    <w:r w:rsidR="004669F8">
                      <w:rPr>
                        <w:rFonts w:ascii="Aurulent Sans" w:hAnsi="Aurulent Sans"/>
                        <w:color w:val="146660"/>
                      </w:rPr>
                      <w:t>602102</w:t>
                    </w:r>
                    <w:r w:rsidRPr="00525E60">
                      <w:rPr>
                        <w:rFonts w:ascii="Aurulent Sans" w:hAnsi="Aurulent Sans"/>
                        <w:color w:val="146660"/>
                      </w:rPr>
                      <w:t xml:space="preserve"> Email: info@froglife.org </w:t>
                    </w:r>
                  </w:p>
                  <w:p w:rsidR="00525E60" w:rsidRDefault="00FF6008" w:rsidP="00525E60">
                    <w:pPr>
                      <w:spacing w:after="0"/>
                      <w:rPr>
                        <w:rFonts w:ascii="Aurulent Sans" w:hAnsi="Aurulent Sans"/>
                        <w:color w:val="146660"/>
                      </w:rPr>
                    </w:pPr>
                    <w:r w:rsidRPr="00FF6008">
                      <w:rPr>
                        <w:rFonts w:ascii="Aurulent Sans" w:hAnsi="Aurulent Sans"/>
                        <w:color w:val="146660"/>
                      </w:rPr>
                      <w:t>www.froglife.org</w:t>
                    </w:r>
                  </w:p>
                  <w:p w:rsidR="00FF6008" w:rsidRPr="00525E60" w:rsidRDefault="00FF6008" w:rsidP="00525E60">
                    <w:pPr>
                      <w:spacing w:after="0"/>
                      <w:rPr>
                        <w:rFonts w:ascii="Aurulent Sans" w:hAnsi="Aurulent Sans"/>
                        <w:color w:val="146660"/>
                      </w:rPr>
                    </w:pPr>
                    <w:r>
                      <w:rPr>
                        <w:rFonts w:ascii="Aurulent Sans" w:hAnsi="Aurulent Sans"/>
                        <w:color w:val="146660"/>
                      </w:rPr>
                      <w:t>Charity Patron: Mike Dilger</w:t>
                    </w:r>
                  </w:p>
                  <w:p w:rsidR="00525E60" w:rsidRDefault="00525E60" w:rsidP="00525E60"/>
                </w:txbxContent>
              </v:textbox>
            </v:shape>
          </w:pict>
        </mc:Fallback>
      </mc:AlternateContent>
    </w:r>
    <w:r w:rsidRPr="00C259FA">
      <w:rPr>
        <w:rFonts w:ascii="Aurulent Sans" w:hAnsi="Aurulent Sans"/>
        <w:noProof/>
        <w:lang w:eastAsia="en-GB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-673735</wp:posOffset>
              </wp:positionH>
              <wp:positionV relativeFrom="paragraph">
                <wp:posOffset>-1120775</wp:posOffset>
              </wp:positionV>
              <wp:extent cx="7188835" cy="1566545"/>
              <wp:effectExtent l="2540" t="3175" r="0" b="1905"/>
              <wp:wrapNone/>
              <wp:docPr id="1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88835" cy="1566545"/>
                        <a:chOff x="484" y="12893"/>
                        <a:chExt cx="11321" cy="2467"/>
                      </a:xfrm>
                    </wpg:grpSpPr>
                    <wps:wsp>
                      <wps:cNvPr id="2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484" y="14840"/>
                          <a:ext cx="9630" cy="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E60" w:rsidRPr="00525E60" w:rsidRDefault="00525E60">
                            <w:pPr>
                              <w:rPr>
                                <w:rFonts w:ascii="Arial" w:hAnsi="Arial" w:cs="Arial"/>
                                <w:color w:val="146660"/>
                              </w:rPr>
                            </w:pPr>
                            <w:r w:rsidRPr="00525E60">
                              <w:rPr>
                                <w:rFonts w:ascii="Arial" w:hAnsi="Arial" w:cs="Arial"/>
                                <w:color w:val="146660"/>
                                <w:sz w:val="14"/>
                                <w:szCs w:val="14"/>
                              </w:rPr>
                              <w:t xml:space="preserve">Froglife is the campaign title for </w:t>
                            </w:r>
                            <w:r w:rsidRPr="00525E60">
                              <w:rPr>
                                <w:rFonts w:ascii="Arial" w:hAnsi="Arial" w:cs="Arial"/>
                                <w:i/>
                                <w:iCs/>
                                <w:color w:val="146660"/>
                                <w:sz w:val="14"/>
                                <w:szCs w:val="14"/>
                              </w:rPr>
                              <w:t xml:space="preserve">The Froglife Trust, </w:t>
                            </w:r>
                            <w:r w:rsidRPr="00525E60">
                              <w:rPr>
                                <w:rFonts w:ascii="Arial" w:hAnsi="Arial" w:cs="Arial"/>
                                <w:color w:val="146660"/>
                                <w:sz w:val="14"/>
                                <w:szCs w:val="14"/>
                              </w:rPr>
                              <w:t>Registered Charity No 1093372</w:t>
                            </w:r>
                            <w:r w:rsidR="00FF2B2E">
                              <w:rPr>
                                <w:rFonts w:ascii="Arial" w:hAnsi="Arial" w:cs="Arial"/>
                                <w:color w:val="146660"/>
                                <w:sz w:val="14"/>
                                <w:szCs w:val="14"/>
                              </w:rPr>
                              <w:t xml:space="preserve"> (in England &amp; Wales) and SC041854 (in Scotland);</w:t>
                            </w:r>
                            <w:r w:rsidRPr="00525E60">
                              <w:rPr>
                                <w:rFonts w:ascii="Arial" w:hAnsi="Arial" w:cs="Arial"/>
                                <w:color w:val="146660"/>
                                <w:sz w:val="14"/>
                                <w:szCs w:val="14"/>
                              </w:rPr>
                              <w:t xml:space="preserve"> Registered Company No. 4382714 in England &amp; Wales. Registered Office: </w:t>
                            </w:r>
                            <w:r w:rsidR="004669F8">
                              <w:rPr>
                                <w:rFonts w:ascii="Arial" w:hAnsi="Arial" w:cs="Arial"/>
                                <w:color w:val="146660"/>
                                <w:sz w:val="14"/>
                                <w:szCs w:val="14"/>
                              </w:rPr>
                              <w:t>1</w:t>
                            </w:r>
                            <w:r w:rsidRPr="00525E60">
                              <w:rPr>
                                <w:rFonts w:ascii="Arial" w:hAnsi="Arial" w:cs="Arial"/>
                                <w:color w:val="14666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4669F8">
                              <w:rPr>
                                <w:rFonts w:ascii="Arial" w:hAnsi="Arial" w:cs="Arial"/>
                                <w:color w:val="146660"/>
                                <w:sz w:val="14"/>
                                <w:szCs w:val="14"/>
                              </w:rPr>
                              <w:t xml:space="preserve">Loxley, Werrington, </w:t>
                            </w:r>
                            <w:r w:rsidRPr="00525E60">
                              <w:rPr>
                                <w:rFonts w:ascii="Arial" w:hAnsi="Arial" w:cs="Arial"/>
                                <w:color w:val="146660"/>
                                <w:sz w:val="14"/>
                                <w:szCs w:val="14"/>
                              </w:rPr>
                              <w:t>Peterborough PE</w:t>
                            </w:r>
                            <w:r w:rsidR="004669F8">
                              <w:rPr>
                                <w:rFonts w:ascii="Arial" w:hAnsi="Arial" w:cs="Arial"/>
                                <w:color w:val="146660"/>
                                <w:sz w:val="14"/>
                                <w:szCs w:val="14"/>
                              </w:rPr>
                              <w:t>4</w:t>
                            </w:r>
                            <w:r w:rsidRPr="00525E60">
                              <w:rPr>
                                <w:rFonts w:ascii="Arial" w:hAnsi="Arial" w:cs="Arial"/>
                                <w:color w:val="146660"/>
                                <w:sz w:val="14"/>
                                <w:szCs w:val="14"/>
                              </w:rPr>
                              <w:t xml:space="preserve"> 5</w:t>
                            </w:r>
                            <w:r w:rsidR="004669F8">
                              <w:rPr>
                                <w:rFonts w:ascii="Arial" w:hAnsi="Arial" w:cs="Arial"/>
                                <w:color w:val="146660"/>
                                <w:sz w:val="14"/>
                                <w:szCs w:val="14"/>
                              </w:rPr>
                              <w:t>BW</w:t>
                            </w:r>
                            <w:r w:rsidRPr="00525E60">
                              <w:rPr>
                                <w:rFonts w:ascii="Arial" w:hAnsi="Arial" w:cs="Arial"/>
                                <w:color w:val="146660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11" descr="letter foo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4" y="12893"/>
                          <a:ext cx="11321" cy="194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" o:spid="_x0000_s1031" style="position:absolute;margin-left:-53.05pt;margin-top:-88.25pt;width:566.05pt;height:123.35pt;z-index:251657728" coordorigin="484,12893" coordsize="11321,24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PAAAABgAAAAAAAAAAAAAAZgAAAlMAAAANAGwA&#10;ZQB0AHQAZQByACAAZgBvAG8AdABlAHIAAAABAAAAAAAAAAAAAAAAAAAAAAAAAAEAAAAAAAAAAAAA&#10;AlMAAABmAAAAAAAAAAAAAAAAAAAAAAEAAAAAAAAAAAAAAAAAAAAAAAAAEAAAAAEAAAAAAABudWxs&#10;AAAAAgAAAAZib3VuZHNPYmpjAAAAAQAAAAAAAFJjdDEAAAAEAAAAAFRvcCBsb25nAAAAAAAAAABM&#10;ZWZ0bG9uZwAAAAAAAAAAQnRvbWxvbmcAAABmAAAAAFJnaHRsb25nAAACUw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AZgAA&#10;AABSZ2h0bG9uZwAAAlM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dH6e/ccde6YcRlmyWQ3PRtE&#10;UGAztPiUcwVMXmSbbO3s6ZFkmVYqoB82U8kJaIFChPkRwLMmkI38S1/mR/k6TQT+LLeRlaeFIFGC&#10;K1jjfz4/HSoqMU4ggP8A7r0p697917r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dH6e/de6Jx8PO5KXvUf&#10;Jne+LqY6vAUHyo3/ALC25PA/ko58P1vsvrbYyV9BJqk10earMDNXqwNm+6JAAIUGW5WxtfoYmHf9&#10;OrH7WLN/IED8uo+5A5gTmUc5bjC4a1XfJ4YyOBW3ht4QynzDlC4P9LFBgHI9lvUg9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dXHv3X&#10;uu/fuvde9+691737r3XvfuvdFN+c3fg+M3xP7t7jp6qKlz23dm1eP2Y0jLdt9bomg2vs11hb1VSU&#10;e4cvT1M0a8mnhkJKqCymO02n125WlqR2M4Lf6UZb+QPQG9yuZ/6ncjcycwIwFzDblYv+a0hEcRp5&#10;0kdWI/hB8qnolP8AIvgqo/gJtirqY5Acp2Z2bXx1EvqetQZuOhkqmk5aQ/c0UkZZvUSh9mnNlP3w&#10;49I1H8v9nqOvu0o49rbKRxl7y4avr36a+vEUJPp1cR7DXU/de9+691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">
              <v:shape id="Text Box 10" o:spid="_x0000_s1032" type="#_x0000_t202" style="position:absolute;left:484;top:14840;width:963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NuMMA&#10;AADaAAAADwAAAGRycy9kb3ducmV2LnhtbESP0WrCQBRE3wv+w3KFvpRmU7GxjW5CLVR8NfUDbrLX&#10;JJi9G7KriX/fFYQ+DjNzhtnkk+nElQbXWlbwFsUgiCurW64VHH9/Xj9AOI+ssbNMCm7kIM9mTxtM&#10;tR35QNfC1yJA2KWooPG+T6V0VUMGXWR74uCd7GDQBznUUg84Brjp5CKOE2mw5bDQYE/fDVXn4mIU&#10;nPbjy/vnWO78cXVYJltsV6W9KfU8n77WIDxN/j/8aO+1ggXcr4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NuMMAAADaAAAADwAAAAAAAAAAAAAAAACYAgAAZHJzL2Rv&#10;d25yZXYueG1sUEsFBgAAAAAEAAQA9QAAAIgDAAAAAA==&#10;" stroked="f">
                <v:textbox>
                  <w:txbxContent>
                    <w:p w:rsidR="00525E60" w:rsidRPr="00525E60" w:rsidRDefault="00525E60">
                      <w:pPr>
                        <w:rPr>
                          <w:rFonts w:ascii="Arial" w:hAnsi="Arial" w:cs="Arial"/>
                          <w:color w:val="146660"/>
                        </w:rPr>
                      </w:pPr>
                      <w:proofErr w:type="spellStart"/>
                      <w:r w:rsidRPr="00525E60"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>Froglife</w:t>
                      </w:r>
                      <w:proofErr w:type="spellEnd"/>
                      <w:r w:rsidRPr="00525E60"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 xml:space="preserve"> is the campaign title for </w:t>
                      </w:r>
                      <w:r w:rsidRPr="00525E60">
                        <w:rPr>
                          <w:rFonts w:ascii="Arial" w:hAnsi="Arial" w:cs="Arial"/>
                          <w:i/>
                          <w:iCs/>
                          <w:color w:val="146660"/>
                          <w:sz w:val="14"/>
                          <w:szCs w:val="14"/>
                        </w:rPr>
                        <w:t xml:space="preserve">The </w:t>
                      </w:r>
                      <w:proofErr w:type="spellStart"/>
                      <w:r w:rsidRPr="00525E60">
                        <w:rPr>
                          <w:rFonts w:ascii="Arial" w:hAnsi="Arial" w:cs="Arial"/>
                          <w:i/>
                          <w:iCs/>
                          <w:color w:val="146660"/>
                          <w:sz w:val="14"/>
                          <w:szCs w:val="14"/>
                        </w:rPr>
                        <w:t>Froglife</w:t>
                      </w:r>
                      <w:proofErr w:type="spellEnd"/>
                      <w:r w:rsidRPr="00525E60">
                        <w:rPr>
                          <w:rFonts w:ascii="Arial" w:hAnsi="Arial" w:cs="Arial"/>
                          <w:i/>
                          <w:iCs/>
                          <w:color w:val="146660"/>
                          <w:sz w:val="14"/>
                          <w:szCs w:val="14"/>
                        </w:rPr>
                        <w:t xml:space="preserve"> Trust, </w:t>
                      </w:r>
                      <w:r w:rsidRPr="00525E60"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>Registered Charity No 1093372</w:t>
                      </w:r>
                      <w:r w:rsidR="00FF2B2E"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 xml:space="preserve"> (in England &amp; Wales) and SC041854 (in Scotland);</w:t>
                      </w:r>
                      <w:r w:rsidRPr="00525E60"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 xml:space="preserve"> Registered Company No. 4382714 in England &amp; Wales. Registered Office: </w:t>
                      </w:r>
                      <w:r w:rsidR="004669F8"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>1</w:t>
                      </w:r>
                      <w:r w:rsidRPr="00525E60"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 xml:space="preserve"> </w:t>
                      </w:r>
                      <w:r w:rsidR="004669F8"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 xml:space="preserve">Loxley, Werrington, </w:t>
                      </w:r>
                      <w:r w:rsidRPr="00525E60"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>Peterborough PE</w:t>
                      </w:r>
                      <w:r w:rsidR="004669F8"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>4</w:t>
                      </w:r>
                      <w:r w:rsidRPr="00525E60"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 xml:space="preserve"> 5</w:t>
                      </w:r>
                      <w:r w:rsidR="004669F8"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>BW</w:t>
                      </w:r>
                      <w:r w:rsidRPr="00525E60">
                        <w:rPr>
                          <w:rFonts w:ascii="Arial" w:hAnsi="Arial" w:cs="Arial"/>
                          <w:color w:val="146660"/>
                          <w:sz w:val="14"/>
                          <w:szCs w:val="14"/>
                        </w:rPr>
                        <w:t>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33" type="#_x0000_t75" alt="letter footer" style="position:absolute;left:484;top:12893;width:11321;height:1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R5vjDAAAA2gAAAA8AAABkcnMvZG93bnJldi54bWxEj0uLAjEQhO8L/ofQgpdFM+uC6GiU3QUX&#10;8eYD9dhOeh466QyTqOO/N4Lgsaiqr6jJrDGluFLtCssKvnoRCOLE6oIzBdvNvDsE4TyyxtIyKbiT&#10;g9m09THBWNsbr+i69pkIEHYxKsi9r2IpXZKTQdezFXHwUlsb9EHWmdQ13gLclLIfRQNpsOCwkGNF&#10;fzkl5/XFKDguqsHy/3d4SFO3PFkefe72GSnVaTc/YxCeGv8Ov9oLreAbnlfCDZDT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NHm+MMAAADaAAAADwAAAAAAAAAAAAAAAACf&#10;AgAAZHJzL2Rvd25yZXYueG1sUEsFBgAAAAAEAAQA9wAAAI8DAAAAAA==&#10;">
                <v:imagedata r:id="rId2" o:title="letter footer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378B" w:rsidRDefault="00B5378B" w:rsidP="00FA1C24">
      <w:pPr>
        <w:spacing w:after="0" w:line="240" w:lineRule="auto"/>
      </w:pPr>
      <w:r>
        <w:separator/>
      </w:r>
    </w:p>
  </w:footnote>
  <w:footnote w:type="continuationSeparator" w:id="0">
    <w:p w:rsidR="00B5378B" w:rsidRDefault="00B5378B" w:rsidP="00FA1C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2D6" w:rsidRDefault="008C22D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2D6" w:rsidRDefault="008C22D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E60" w:rsidRDefault="008C22D6" w:rsidP="00452E0A">
    <w:pPr>
      <w:pStyle w:val="Header"/>
      <w:ind w:hanging="426"/>
    </w:pPr>
    <w:bookmarkStart w:id="0" w:name="_GoBack"/>
    <w:r>
      <w:rPr>
        <w:noProof/>
        <w:lang w:eastAsia="en-GB"/>
      </w:rPr>
      <w:drawing>
        <wp:anchor distT="0" distB="0" distL="114300" distR="114300" simplePos="0" relativeHeight="251660800" behindDoc="0" locked="0" layoutInCell="1" allowOverlap="1" wp14:anchorId="4FAA73CC" wp14:editId="5929435B">
          <wp:simplePos x="0" y="0"/>
          <wp:positionH relativeFrom="column">
            <wp:posOffset>2638425</wp:posOffset>
          </wp:positionH>
          <wp:positionV relativeFrom="paragraph">
            <wp:posOffset>-116205</wp:posOffset>
          </wp:positionV>
          <wp:extent cx="1510760" cy="52387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heMacRobertTrust-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0760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C22D6">
      <w:rPr>
        <w:noProof/>
        <w:lang w:eastAsia="en-GB"/>
      </w:rPr>
      <w:drawing>
        <wp:anchor distT="0" distB="0" distL="114300" distR="114300" simplePos="0" relativeHeight="251661824" behindDoc="0" locked="0" layoutInCell="1" allowOverlap="1" wp14:anchorId="1D9B9AA0" wp14:editId="7587ADE9">
          <wp:simplePos x="0" y="0"/>
          <wp:positionH relativeFrom="column">
            <wp:posOffset>1628775</wp:posOffset>
          </wp:positionH>
          <wp:positionV relativeFrom="paragraph">
            <wp:posOffset>-144780</wp:posOffset>
          </wp:positionV>
          <wp:extent cx="824865" cy="608965"/>
          <wp:effectExtent l="0" t="0" r="0" b="635"/>
          <wp:wrapNone/>
          <wp:docPr id="11" name="Picture 11" descr="N:\Logos\Other orgs\Gannochy Trust\GANNOCHY-cym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Logos\Other orgs\Gannochy Trust\GANNOCHY-cym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452E0A">
      <w:rPr>
        <w:noProof/>
        <w:lang w:eastAsia="en-GB"/>
      </w:rPr>
      <w:drawing>
        <wp:anchor distT="0" distB="0" distL="114300" distR="114300" simplePos="0" relativeHeight="251659776" behindDoc="0" locked="0" layoutInCell="1" allowOverlap="1" wp14:anchorId="44D9D31C" wp14:editId="7384A393">
          <wp:simplePos x="0" y="0"/>
          <wp:positionH relativeFrom="column">
            <wp:posOffset>4391660</wp:posOffset>
          </wp:positionH>
          <wp:positionV relativeFrom="paragraph">
            <wp:posOffset>-163830</wp:posOffset>
          </wp:positionV>
          <wp:extent cx="2122805" cy="2362200"/>
          <wp:effectExtent l="0" t="0" r="0" b="0"/>
          <wp:wrapSquare wrapText="bothSides"/>
          <wp:docPr id="15" name="Picture 15" descr="large plus strap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arge plus strapli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2805" cy="2362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5999">
      <w:rPr>
        <w:noProof/>
        <w:lang w:eastAsia="en-GB"/>
      </w:rPr>
      <w:drawing>
        <wp:inline distT="0" distB="0" distL="0" distR="0" wp14:anchorId="42842667" wp14:editId="62C21BC0">
          <wp:extent cx="1717542" cy="627380"/>
          <wp:effectExtent l="0" t="0" r="0" b="127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T logo 4 (2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6401" cy="6379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52E0A">
      <w:t xml:space="preserve">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78B"/>
    <w:rsid w:val="00066BD1"/>
    <w:rsid w:val="000778CE"/>
    <w:rsid w:val="0008214A"/>
    <w:rsid w:val="002B4673"/>
    <w:rsid w:val="002C24FA"/>
    <w:rsid w:val="00335E04"/>
    <w:rsid w:val="003B57B9"/>
    <w:rsid w:val="003F3864"/>
    <w:rsid w:val="00411B2C"/>
    <w:rsid w:val="00446105"/>
    <w:rsid w:val="00452E0A"/>
    <w:rsid w:val="004669F8"/>
    <w:rsid w:val="00486479"/>
    <w:rsid w:val="00495F9F"/>
    <w:rsid w:val="00525E60"/>
    <w:rsid w:val="00586181"/>
    <w:rsid w:val="005A1967"/>
    <w:rsid w:val="005D38BA"/>
    <w:rsid w:val="005E2CBA"/>
    <w:rsid w:val="00614A1F"/>
    <w:rsid w:val="0061796E"/>
    <w:rsid w:val="00792D55"/>
    <w:rsid w:val="0084354B"/>
    <w:rsid w:val="00863014"/>
    <w:rsid w:val="008865DF"/>
    <w:rsid w:val="00887197"/>
    <w:rsid w:val="00895E02"/>
    <w:rsid w:val="008C22D6"/>
    <w:rsid w:val="008E5D12"/>
    <w:rsid w:val="00913A6B"/>
    <w:rsid w:val="009251E3"/>
    <w:rsid w:val="00965915"/>
    <w:rsid w:val="009956A2"/>
    <w:rsid w:val="00B5378B"/>
    <w:rsid w:val="00B56630"/>
    <w:rsid w:val="00B84C65"/>
    <w:rsid w:val="00B85999"/>
    <w:rsid w:val="00BE6CF8"/>
    <w:rsid w:val="00BF48D3"/>
    <w:rsid w:val="00C01D6D"/>
    <w:rsid w:val="00C03C16"/>
    <w:rsid w:val="00C259FA"/>
    <w:rsid w:val="00C7273A"/>
    <w:rsid w:val="00C7316B"/>
    <w:rsid w:val="00C96C98"/>
    <w:rsid w:val="00CB5646"/>
    <w:rsid w:val="00CD46E3"/>
    <w:rsid w:val="00DA4DA7"/>
    <w:rsid w:val="00DB202B"/>
    <w:rsid w:val="00F04270"/>
    <w:rsid w:val="00FA1C24"/>
    <w:rsid w:val="00FF2B2E"/>
    <w:rsid w:val="00FF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chartTrackingRefBased/>
  <w15:docId w15:val="{87D873A2-7364-40CB-A4A3-BBFB2CCF2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378B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A1C2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A1C24"/>
    <w:pPr>
      <w:tabs>
        <w:tab w:val="center" w:pos="4680"/>
        <w:tab w:val="right" w:pos="9360"/>
      </w:tabs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FA1C24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FA1C24"/>
    <w:pPr>
      <w:tabs>
        <w:tab w:val="center" w:pos="4680"/>
        <w:tab w:val="right" w:pos="9360"/>
      </w:tabs>
    </w:pPr>
    <w:rPr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FA1C24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C24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jenny.tse-leon@froglife.org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froglife.org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Promotional%20materials\Letterheads\Froglife%20letterhead%20201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Froglife letterhead 2013</Template>
  <TotalTime>51</TotalTime>
  <Pages>1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ARC Trust</Company>
  <LinksUpToDate>false</LinksUpToDate>
  <CharactersWithSpaces>1839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Wormald</dc:creator>
  <cp:keywords/>
  <dc:description/>
  <cp:lastModifiedBy>Jenny Leon</cp:lastModifiedBy>
  <cp:revision>15</cp:revision>
  <dcterms:created xsi:type="dcterms:W3CDTF">2014-07-29T15:38:00Z</dcterms:created>
  <dcterms:modified xsi:type="dcterms:W3CDTF">2016-10-19T15:14:00Z</dcterms:modified>
</cp:coreProperties>
</file>